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Pr="0036668A" w:rsidR="0036668A" w:rsidTr="2A6283D9" w14:paraId="086B13A2" w14:textId="77777777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36668A" w:rsidR="0036668A" w:rsidP="00E71C26" w:rsidRDefault="0036668A" w14:paraId="5C6ACDEE" w14:textId="75DC4D89">
            <w:pPr>
              <w:pStyle w:val="NKBVKop1"/>
              <w:framePr w:hSpace="0" w:wrap="auto" w:hAnchor="text" w:vAnchor="margin" w:yAlign="inline"/>
            </w:pPr>
            <w:r>
              <w:t>Voorblad PVB</w:t>
            </w:r>
            <w:r w:rsidR="00F41BCD">
              <w:t xml:space="preserve"> </w:t>
            </w:r>
            <w:r w:rsidR="004416E2">
              <w:t>Sportkliminstructeur 3 indoor toprope</w:t>
            </w:r>
          </w:p>
        </w:tc>
      </w:tr>
      <w:tr w:rsidRPr="0036668A" w:rsidR="0036668A" w:rsidTr="2A6283D9" w14:paraId="6AA102CE" w14:textId="77777777">
        <w:tc>
          <w:tcPr>
            <w:tcW w:w="2094" w:type="pct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4416E2" w:rsidR="0036668A" w:rsidP="00E71C26" w:rsidRDefault="0036668A" w14:paraId="0EDCDE1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Datum:</w:t>
            </w:r>
          </w:p>
          <w:p w:rsidRPr="004416E2" w:rsidR="0036668A" w:rsidP="00E71C26" w:rsidRDefault="0036668A" w14:paraId="4A418AC0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beoordelaar:</w:t>
            </w:r>
          </w:p>
          <w:p w:rsidRPr="004416E2" w:rsidR="0036668A" w:rsidP="00E71C26" w:rsidRDefault="0036668A" w14:paraId="4F74B287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4416E2" w:rsidR="0036668A" w:rsidP="00E71C26" w:rsidRDefault="0036668A" w14:paraId="4AF1C985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kandidaat:</w:t>
            </w:r>
          </w:p>
          <w:p w:rsidRPr="004416E2" w:rsidR="0036668A" w:rsidP="00E71C26" w:rsidRDefault="0036668A" w14:paraId="38CCE369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36668A" w:rsidP="00E71C26" w:rsidRDefault="0036668A" w14:paraId="273D02C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kandidaat:</w:t>
            </w:r>
          </w:p>
        </w:tc>
      </w:tr>
      <w:tr w:rsidRPr="0036668A" w:rsidR="00CC3E62" w:rsidTr="2A6283D9" w14:paraId="7172E23F" w14:textId="77777777">
        <w:tc>
          <w:tcPr>
            <w:tcW w:w="4538" w:type="pct"/>
            <w:gridSpan w:val="2"/>
            <w:tcMar/>
          </w:tcPr>
          <w:p w:rsidRPr="004416E2" w:rsidR="00CC3E62" w:rsidP="00E71C26" w:rsidRDefault="00CC3E62" w14:paraId="3DF5899A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Afnamecondities</w:t>
            </w:r>
          </w:p>
        </w:tc>
        <w:tc>
          <w:tcPr>
            <w:tcW w:w="462" w:type="pct"/>
            <w:tcMar/>
            <w:vAlign w:val="center"/>
          </w:tcPr>
          <w:p w:rsidRPr="00013CB4" w:rsidR="00CC3E62" w:rsidP="00E71C26" w:rsidRDefault="00CC3E62" w14:paraId="0FACC0F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895E10" w:rsidTr="2A6283D9" w14:paraId="11334E30" w14:textId="77777777">
        <w:tc>
          <w:tcPr>
            <w:tcW w:w="12710" w:type="dxa"/>
            <w:gridSpan w:val="2"/>
            <w:tcMar/>
          </w:tcPr>
          <w:p w:rsidR="003D09D9" w:rsidP="2A6283D9" w:rsidRDefault="003D09D9" w14:paraId="16D175A0" w14:textId="1E2564FA">
            <w:pPr>
              <w:pStyle w:val="Standaard"/>
              <w:rPr>
                <w:sz w:val="16"/>
                <w:szCs w:val="16"/>
              </w:rPr>
            </w:pPr>
            <w:r w:rsidRPr="2A6283D9" w:rsidR="003D09D9">
              <w:rPr>
                <w:sz w:val="16"/>
                <w:szCs w:val="16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895E10" w:rsidP="00E71C26" w:rsidRDefault="00A1437D" w14:paraId="62A5E446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79D99AE1" w14:textId="77777777">
        <w:tc>
          <w:tcPr>
            <w:tcW w:w="2094" w:type="pct"/>
            <w:tcMar/>
          </w:tcPr>
          <w:p w:rsidRPr="004416E2" w:rsidR="0036668A" w:rsidP="00E71C26" w:rsidRDefault="0036668A" w14:paraId="03D6C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</w:tcPr>
          <w:p w:rsidRPr="004416E2" w:rsidR="0036668A" w:rsidP="00E71C26" w:rsidRDefault="0036668A" w14:paraId="612BD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Werkproces</w:t>
            </w:r>
            <w:r w:rsidRPr="004416E2" w:rsidR="00090D5C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462" w:type="pct"/>
            <w:tcMar/>
            <w:vAlign w:val="center"/>
          </w:tcPr>
          <w:p w:rsidRPr="00013CB4" w:rsidR="0036668A" w:rsidP="00E71C26" w:rsidRDefault="002F64DC" w14:paraId="6972F2CD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36668A" w:rsidTr="2A6283D9" w14:paraId="3ACB0E58" w14:textId="77777777">
        <w:tc>
          <w:tcPr>
            <w:tcW w:w="5865" w:type="dxa"/>
            <w:vMerge w:val="restart"/>
            <w:tcMar/>
          </w:tcPr>
          <w:p w:rsidRPr="004416E2" w:rsidR="0036668A" w:rsidP="00E71C26" w:rsidRDefault="0036668A" w14:paraId="2C17A5F9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3.1 Geven van lessen</w:t>
            </w: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2246FB3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3.1.1 Begeleidt en informeert klimmers en andere betrokkenen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8414A5" w14:paraId="1820BBA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42BD308F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1AF20D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52F519D0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3.1.2 Bereidt lessen voor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1FEC2E69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6A00B253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6EFCC38D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71E6DDBF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3.1.3 Voert lessen uit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40D5ED6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0806BE2F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37C5FF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41E0356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3.1.4 Evalueert lessen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516E1ACB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90D5C" w:rsidTr="2A6283D9" w14:paraId="76B792A1" w14:textId="77777777">
        <w:tc>
          <w:tcPr>
            <w:tcW w:w="2094" w:type="pct"/>
            <w:tcMar/>
          </w:tcPr>
          <w:p w:rsidRPr="004416E2" w:rsidR="00090D5C" w:rsidP="00E71C26" w:rsidRDefault="00090D5C" w14:paraId="05BABBCA" w14:textId="28D6EB1B">
            <w:pPr/>
            <w:r w:rsidRPr="2A6283D9" w:rsidR="4A06AB82">
              <w:rPr>
                <w:b w:val="1"/>
                <w:bCs w:val="1"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  <w:vAlign w:val="bottom"/>
          </w:tcPr>
          <w:p w:rsidRPr="004416E2" w:rsidR="00090D5C" w:rsidP="00E71C26" w:rsidRDefault="00090D5C" w14:paraId="67C2D606" w14:textId="77777777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tcMar/>
            <w:vAlign w:val="center"/>
          </w:tcPr>
          <w:p w:rsidRPr="00090D5C" w:rsidR="00090D5C" w:rsidP="00E71C26" w:rsidRDefault="00090D5C" w14:paraId="38999360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36668A" w:rsidTr="2A6283D9" w14:paraId="5ECF7B9F" w14:textId="77777777">
        <w:tc>
          <w:tcPr>
            <w:tcW w:w="2094" w:type="pct"/>
            <w:tcMar/>
          </w:tcPr>
          <w:p w:rsidRPr="004416E2" w:rsidR="0036668A" w:rsidP="00E71C26" w:rsidRDefault="0036668A" w14:paraId="7B8112A3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3.4 Aansturen van assisterend sportkader</w:t>
            </w:r>
          </w:p>
        </w:tc>
        <w:tc>
          <w:tcPr>
            <w:tcW w:w="2444" w:type="pct"/>
            <w:tcMar/>
            <w:vAlign w:val="center"/>
          </w:tcPr>
          <w:p w:rsidRPr="004416E2" w:rsidR="0036668A" w:rsidP="00E71C26" w:rsidRDefault="0036668A" w14:paraId="21B4E3A3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3.4.1 Begeleidt assisterend sportkader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338DB7C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291D3BD4" w14:textId="77777777">
        <w:tc>
          <w:tcPr>
            <w:tcW w:w="2094" w:type="pct"/>
            <w:tcMar/>
          </w:tcPr>
          <w:p w:rsidRPr="004416E2" w:rsidR="0036668A" w:rsidP="00E71C26" w:rsidRDefault="0036668A" w14:paraId="58C65D0D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4416E2" w:rsidR="0036668A" w:rsidP="00E71C26" w:rsidRDefault="0036668A" w14:paraId="4CEC90D7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3.4.2 Informeert en geeft opdrachten aan assisterend sportkader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2A7D6F2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122759A8" w14:textId="77777777">
        <w:tc>
          <w:tcPr>
            <w:tcW w:w="2094" w:type="pct"/>
            <w:tcMar/>
          </w:tcPr>
          <w:p w:rsidRPr="004416E2" w:rsidR="0036668A" w:rsidP="00E71C26" w:rsidRDefault="0036668A" w14:paraId="618CEAA3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4416E2" w:rsidR="0036668A" w:rsidP="00E71C26" w:rsidRDefault="0036668A" w14:paraId="76125903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3.4.3 Evalueert de aansturing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38EDB436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90D5C" w:rsidTr="2A6283D9" w14:paraId="1A2242E2" w14:textId="77777777">
        <w:tc>
          <w:tcPr>
            <w:tcW w:w="2094" w:type="pct"/>
            <w:tcMar/>
          </w:tcPr>
          <w:p w:rsidRPr="004416E2" w:rsidR="00090D5C" w:rsidP="00E71C26" w:rsidRDefault="00090D5C" w14:paraId="0AA733F0" w14:textId="64E9EBAC">
            <w:pPr/>
            <w:r w:rsidRPr="2A6283D9" w:rsidR="2675A639">
              <w:rPr>
                <w:b w:val="1"/>
                <w:bCs w:val="1"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  <w:vAlign w:val="bottom"/>
          </w:tcPr>
          <w:p w:rsidRPr="004416E2" w:rsidR="00090D5C" w:rsidP="00E71C26" w:rsidRDefault="00090D5C" w14:paraId="4B80309D" w14:textId="77777777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tcMar/>
            <w:vAlign w:val="center"/>
          </w:tcPr>
          <w:p w:rsidRPr="00090D5C" w:rsidR="00090D5C" w:rsidP="00E71C26" w:rsidRDefault="00090D5C" w14:paraId="0FD5DA3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36668A" w:rsidTr="2A6283D9" w14:paraId="3DE17FAF" w14:textId="77777777">
        <w:tc>
          <w:tcPr>
            <w:tcW w:w="5865" w:type="dxa"/>
            <w:vMerge w:val="restart"/>
            <w:tcBorders>
              <w:bottom w:val="single" w:color="auto" w:sz="4"/>
            </w:tcBorders>
            <w:tcMar/>
          </w:tcPr>
          <w:p w:rsidRPr="004416E2" w:rsidR="0036668A" w:rsidP="00E71C26" w:rsidRDefault="0036668A" w14:paraId="2F6CA115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3.5 Afnemen van klimvaardigheidstoetsen</w:t>
            </w: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756C7951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3.5.1 Begeleidt en informeert klimmers en andere betrokkenen bij klimvaardigheidstoetsen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57694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5D771EB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617D297A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0EEC416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1896DF2C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3.5.2 Bereidt klimvaardigheidstoetsen voor en neemt ze af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868872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6EFC5606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2A6283D9" w14:paraId="4467F600" w14:textId="77777777">
        <w:tc>
          <w:tcPr>
            <w:tcW w:w="5865" w:type="dxa"/>
            <w:vMerge/>
            <w:tcBorders>
              <w:bottom w:val="single" w:color="auto" w:sz="4" w:space="0"/>
            </w:tcBorders>
            <w:tcMar/>
          </w:tcPr>
          <w:p w:rsidRPr="004416E2" w:rsidR="0036668A" w:rsidP="00E71C26" w:rsidRDefault="0036668A" w14:paraId="19AD0C8F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Borders>
              <w:bottom w:val="single" w:color="auto" w:sz="4" w:space="0"/>
            </w:tcBorders>
            <w:tcMar/>
            <w:vAlign w:val="bottom"/>
          </w:tcPr>
          <w:p w:rsidRPr="004416E2" w:rsidR="0036668A" w:rsidP="00E71C26" w:rsidRDefault="0036668A" w14:paraId="1EC77842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3.5.3 Evalueert de afname van klimvaardigheidstoetsen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46450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Borders>
                  <w:bottom w:val="single" w:color="auto" w:sz="4" w:space="0"/>
                </w:tcBorders>
                <w:tcMar/>
                <w:vAlign w:val="center"/>
              </w:tcPr>
              <w:p w:rsidRPr="00013CB4" w:rsidR="0036668A" w:rsidP="00E71C26" w:rsidRDefault="000B321A" w14:paraId="655D3931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36B0B" w:rsidTr="2A6283D9" w14:paraId="2B65361F" w14:textId="77777777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  <w:tcMar/>
          </w:tcPr>
          <w:p w:rsidR="004416E2" w:rsidP="00E71C26" w:rsidRDefault="004416E2" w14:paraId="1BE41214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036B0B" w:rsidP="00E71C26" w:rsidRDefault="00F927F1" w14:paraId="60487EA7" w14:textId="2DDD3FC4">
            <w:pPr>
              <w:rPr>
                <w:rStyle w:val="normaltextrun"/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tcMar/>
            <w:vAlign w:val="center"/>
          </w:tcPr>
          <w:p w:rsidR="00036B0B" w:rsidP="00E71C26" w:rsidRDefault="00036B0B" w14:paraId="582FADE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sz w:val="18"/>
                <w:szCs w:val="18"/>
              </w:rPr>
            </w:sdtEndPr>
            <w:sdtContent>
              <w:p w:rsidRPr="00013CB4" w:rsidR="00D12327" w:rsidP="00E71C26" w:rsidRDefault="00D12327" w14:paraId="38302E19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Pr="0036668A" w:rsidR="00036B0B" w:rsidTr="2A6283D9" w14:paraId="32543A3C" w14:textId="77777777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tcMar/>
            <w:vAlign w:val="bottom"/>
          </w:tcPr>
          <w:p w:rsidRPr="004416E2" w:rsidR="00036B0B" w:rsidP="00E71C26" w:rsidRDefault="00036B0B" w14:paraId="64DA1036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Handtekening beoordelaar</w:t>
            </w:r>
          </w:p>
          <w:p w:rsidRPr="004416E2" w:rsidR="0000222A" w:rsidP="00E71C26" w:rsidRDefault="0000222A" w14:paraId="1CACD65D" w14:textId="777777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tcMar/>
            <w:vAlign w:val="center"/>
          </w:tcPr>
          <w:p w:rsidRPr="00013CB4" w:rsidR="00036B0B" w:rsidP="00E71C26" w:rsidRDefault="00036B0B" w14:paraId="2DA87318" w14:textId="777777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A2555" w:rsidRDefault="00DA2555" w14:paraId="644AD375" w14:textId="77777777">
      <w:pPr>
        <w:rPr>
          <w:sz w:val="20"/>
          <w:szCs w:val="20"/>
        </w:rPr>
      </w:pPr>
    </w:p>
    <w:p w:rsidR="00DA2555" w:rsidP="00DA2555" w:rsidRDefault="00DA2555" w14:paraId="6155E537" w14:textId="77777777">
      <w:pPr>
        <w:spacing w:after="160" w:line="259" w:lineRule="auto"/>
        <w:rPr>
          <w:sz w:val="20"/>
          <w:szCs w:val="20"/>
        </w:rPr>
      </w:pPr>
    </w:p>
    <w:p w:rsidR="00DA2555" w:rsidP="00DA2555" w:rsidRDefault="00DA2555" w14:paraId="374767C4" w14:textId="77777777">
      <w:pPr>
        <w:spacing w:after="160" w:line="259" w:lineRule="auto"/>
        <w:rPr>
          <w:sz w:val="20"/>
          <w:szCs w:val="20"/>
        </w:rPr>
      </w:pPr>
    </w:p>
    <w:p w:rsidR="004416E2" w:rsidP="004416E2" w:rsidRDefault="004416E2" w14:paraId="0E1861AD" w14:textId="77777777">
      <w:pPr>
        <w:pStyle w:val="NKBVKop1"/>
        <w:framePr w:wrap="around" w:hAnchor="page" w:x="2368" w:y="1885"/>
      </w:pPr>
      <w:r>
        <w:t>Instructie invullen beoordelingsformulier</w:t>
      </w:r>
    </w:p>
    <w:p w:rsidR="00E93CE4" w:rsidRDefault="00E93CE4" w14:paraId="49649C8D" w14:textId="77777777"/>
    <w:p w:rsidR="004416E2" w:rsidRDefault="004416E2" w14:paraId="21CB2009" w14:textId="77777777"/>
    <w:p w:rsidRPr="00804079" w:rsidR="00E744EC" w:rsidP="00E744EC" w:rsidRDefault="00E744EC" w14:paraId="33D6989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Ga uit van het niveau van een beginnend, maar competent beroepsbeoefenaar. </w:t>
      </w:r>
    </w:p>
    <w:p w:rsidRPr="00804079" w:rsidR="00E744EC" w:rsidP="00E744EC" w:rsidRDefault="00E744EC" w14:paraId="4AA91B72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:rsidRPr="00804079" w:rsidR="00E744EC" w:rsidP="00E744EC" w:rsidRDefault="00E744EC" w14:paraId="548EB38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Gebruik hierbij de resultaatcriteria als uitgangspunt. </w:t>
      </w:r>
    </w:p>
    <w:p w:rsidRPr="00804079" w:rsidR="00E744EC" w:rsidP="00E744EC" w:rsidRDefault="00E744EC" w14:paraId="018A87C8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:rsidRPr="00804079" w:rsidR="00E744EC" w:rsidP="00E744EC" w:rsidRDefault="00E744EC" w14:paraId="3A87C48B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:rsidRPr="00804079" w:rsidR="00E744EC" w:rsidP="00E744EC" w:rsidRDefault="00E744EC" w14:paraId="058BEDE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:rsidRPr="00804079" w:rsidR="00E744EC" w:rsidP="00E744EC" w:rsidRDefault="00E744EC" w14:paraId="64318676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:rsidRPr="00804079" w:rsidR="00E744EC" w:rsidP="00E744EC" w:rsidRDefault="00E744EC" w14:paraId="5B003FC5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:rsidR="00E744EC" w:rsidP="00E744EC" w:rsidRDefault="00E744EC" w14:paraId="339B5FC7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:rsidRPr="00804079" w:rsidR="00877670" w:rsidP="00E744EC" w:rsidRDefault="00877670" w14:paraId="6AB62EC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:rsidR="00804079" w:rsidP="00804079" w:rsidRDefault="00804079" w14:paraId="6A2C9DAB" w14:textId="77777777">
      <w:pPr>
        <w:pStyle w:val="Lijstalinea"/>
        <w:spacing w:after="160" w:line="259" w:lineRule="auto"/>
      </w:pPr>
    </w:p>
    <w:p w:rsidR="002D2341" w:rsidP="00804079" w:rsidRDefault="00DA2555" w14:paraId="4CA9971E" w14:textId="77777777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:rsidR="007610A2" w:rsidRDefault="007610A2" w14:paraId="21172641" w14:textId="77777777">
      <w:pPr>
        <w:rPr>
          <w:sz w:val="20"/>
          <w:szCs w:val="20"/>
        </w:rPr>
      </w:pPr>
    </w:p>
    <w:p w:rsidR="007610A2" w:rsidP="007610A2" w:rsidRDefault="007610A2" w14:paraId="1023429D" w14:textId="77777777">
      <w:pPr>
        <w:spacing w:after="160" w:line="259" w:lineRule="auto"/>
        <w:rPr>
          <w:sz w:val="20"/>
          <w:szCs w:val="20"/>
        </w:rPr>
      </w:pPr>
    </w:p>
    <w:p w:rsidRPr="0036668A" w:rsidR="007610A2" w:rsidP="007610A2" w:rsidRDefault="007610A2" w14:paraId="33BF40F3" w14:textId="77777777">
      <w:pPr>
        <w:pStyle w:val="NKBVKop1"/>
        <w:framePr w:wrap="around"/>
      </w:pPr>
      <w:r w:rsidRPr="004416E2">
        <w:t>3.1 Geven van lessen</w:t>
      </w:r>
    </w:p>
    <w:p w:rsidR="0038490F" w:rsidRDefault="0038490F" w14:paraId="08F4D16D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4416E2" w:rsidTr="009E063C" w14:paraId="010392AE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4416E2" w:rsidP="009E063C" w:rsidRDefault="004416E2" w14:paraId="0EBCEE0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3.1.1 Begeleidt en informeert klimmers en andere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 w:rsidRPr="00BB551A">
              <w:rPr>
                <w:b/>
                <w:bCs/>
                <w:sz w:val="20"/>
                <w:szCs w:val="20"/>
              </w:rPr>
              <w:t>betrokkenen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4416E2" w:rsidTr="009E063C" w14:paraId="71AF9083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011EC96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1521EE2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51BA432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3FB8A5EE" w14:textId="77777777">
        <w:tc>
          <w:tcPr>
            <w:tcW w:w="2537" w:type="pct"/>
          </w:tcPr>
          <w:p w:rsidRPr="0036668A" w:rsidR="004416E2" w:rsidP="009E063C" w:rsidRDefault="004416E2" w14:paraId="7747E979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1CD4B8C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27C15A79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5AD39B0" w14:textId="77777777">
        <w:tc>
          <w:tcPr>
            <w:tcW w:w="2537" w:type="pct"/>
          </w:tcPr>
          <w:p w:rsidRPr="00BB551A" w:rsidR="004416E2" w:rsidP="009E063C" w:rsidRDefault="004416E2" w14:paraId="29C26A5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vertrouwelijk om met persoonlijke informatie </w:t>
            </w:r>
            <w:proofErr w:type="gramStart"/>
            <w:r w:rsidRPr="00BB551A">
              <w:rPr>
                <w:sz w:val="20"/>
                <w:szCs w:val="20"/>
              </w:rPr>
              <w:t>conform</w:t>
            </w:r>
            <w:proofErr w:type="gramEnd"/>
            <w:r w:rsidRPr="00BB551A">
              <w:rPr>
                <w:sz w:val="20"/>
                <w:szCs w:val="20"/>
              </w:rPr>
              <w:t> richtlijnen</w:t>
            </w:r>
            <w:r>
              <w:rPr>
                <w:sz w:val="20"/>
                <w:szCs w:val="20"/>
              </w:rPr>
              <w:t>.</w:t>
            </w:r>
          </w:p>
          <w:p w:rsidRPr="0036668A" w:rsidR="004416E2" w:rsidP="009E063C" w:rsidRDefault="004416E2" w14:paraId="22772F87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de opdrachten zijn geen namen genoemd of informatie gegeven die de privacy kunnen aanpassen. 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4416E2" w:rsidP="009E063C" w:rsidRDefault="004416E2" w14:paraId="51671B4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7B8EF07F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7D65C391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518AF10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5A4D561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63EC5AD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66A1DA50" w14:textId="77777777">
        <w:tc>
          <w:tcPr>
            <w:tcW w:w="2537" w:type="pct"/>
          </w:tcPr>
          <w:p w:rsidRPr="0036668A" w:rsidR="004416E2" w:rsidP="009E063C" w:rsidRDefault="004416E2" w14:paraId="440C8D3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3092FE8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123A6E30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6C572CA" w14:textId="77777777">
        <w:tc>
          <w:tcPr>
            <w:tcW w:w="2537" w:type="pct"/>
          </w:tcPr>
          <w:p w:rsidRPr="0036668A" w:rsidR="004416E2" w:rsidP="009E063C" w:rsidRDefault="004416E2" w14:paraId="6A4115B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sportief en respectvol om met alle betrokkenen. </w:t>
            </w:r>
          </w:p>
        </w:tc>
        <w:tc>
          <w:tcPr>
            <w:tcW w:w="204" w:type="pct"/>
          </w:tcPr>
          <w:p w:rsidRPr="0036668A" w:rsidR="004416E2" w:rsidP="009E063C" w:rsidRDefault="004416E2" w14:paraId="5DEAE17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16D8D08D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8FDB335" w14:textId="77777777">
        <w:tc>
          <w:tcPr>
            <w:tcW w:w="2537" w:type="pct"/>
          </w:tcPr>
          <w:p w:rsidRPr="0036668A" w:rsidR="004416E2" w:rsidP="009E063C" w:rsidRDefault="004416E2" w14:paraId="2FD16063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omgangsvormen en taalgebruik af op de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0E6B87D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E47F13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09CC2DC" w14:textId="77777777">
        <w:tc>
          <w:tcPr>
            <w:tcW w:w="2537" w:type="pct"/>
          </w:tcPr>
          <w:p w:rsidRPr="0036668A" w:rsidR="004416E2" w:rsidP="009E063C" w:rsidRDefault="004416E2" w14:paraId="77D0C52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1F276AC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37AAB5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1BAF854" w14:textId="77777777">
        <w:tc>
          <w:tcPr>
            <w:tcW w:w="2537" w:type="pct"/>
          </w:tcPr>
          <w:p w:rsidRPr="0036668A" w:rsidR="004416E2" w:rsidP="009E063C" w:rsidRDefault="004416E2" w14:paraId="78EC5B5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Bewaakt waarden en stelt normen. </w:t>
            </w:r>
          </w:p>
        </w:tc>
        <w:tc>
          <w:tcPr>
            <w:tcW w:w="204" w:type="pct"/>
          </w:tcPr>
          <w:p w:rsidRPr="0036668A" w:rsidR="004416E2" w:rsidP="009E063C" w:rsidRDefault="004416E2" w14:paraId="1E792E9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9FE0964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ABC9738" w14:textId="77777777">
        <w:tc>
          <w:tcPr>
            <w:tcW w:w="2537" w:type="pct"/>
          </w:tcPr>
          <w:p w:rsidRPr="0036668A" w:rsidR="004416E2" w:rsidP="009E063C" w:rsidRDefault="004416E2" w14:paraId="4CD56E6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Vertoont voorbeeldgedrag op en rond de </w:t>
            </w:r>
            <w:r w:rsidRPr="0036668A">
              <w:rPr>
                <w:sz w:val="20"/>
                <w:szCs w:val="20"/>
              </w:rPr>
              <w:t>klim</w:t>
            </w:r>
            <w:r w:rsidRPr="00BB551A">
              <w:rPr>
                <w:sz w:val="20"/>
                <w:szCs w:val="20"/>
              </w:rPr>
              <w:t>locatie. </w:t>
            </w:r>
          </w:p>
        </w:tc>
        <w:tc>
          <w:tcPr>
            <w:tcW w:w="204" w:type="pct"/>
          </w:tcPr>
          <w:p w:rsidRPr="0036668A" w:rsidR="004416E2" w:rsidP="009E063C" w:rsidRDefault="004416E2" w14:paraId="32FA497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E1AD2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9D8BA7A" w14:textId="77777777">
        <w:tc>
          <w:tcPr>
            <w:tcW w:w="2537" w:type="pct"/>
          </w:tcPr>
          <w:p w:rsidRPr="0036668A" w:rsidR="004416E2" w:rsidP="009E063C" w:rsidRDefault="004416E2" w14:paraId="10022852" w14:textId="4ECEAB69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4416E2" w:rsidP="009E063C" w:rsidRDefault="004416E2" w14:paraId="3DD1979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CB293B1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6D3775A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6A76B79B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4416E2" w:rsidP="009E063C" w:rsidRDefault="004416E2" w14:paraId="676E949E" w14:textId="7777777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begeleiding is afgestemd op de klimmers. </w:t>
            </w:r>
          </w:p>
          <w:p w:rsidRPr="00BB551A" w:rsidR="004416E2" w:rsidP="009E063C" w:rsidRDefault="004416E2" w14:paraId="18484D0A" w14:textId="7777777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omgang is sportief en respectvol. </w:t>
            </w:r>
          </w:p>
          <w:p w:rsidRPr="0036668A" w:rsidR="004416E2" w:rsidP="009E063C" w:rsidRDefault="004416E2" w14:paraId="28C031B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  <w:p w:rsidRPr="0036668A" w:rsidR="004416E2" w:rsidP="009E063C" w:rsidRDefault="004416E2" w14:paraId="7040962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klimmers zijn geadviseerd over klimmateriaal die zij nodig hebben om zelfstandig te klimmen na de cursus.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4416E2" w:rsidP="009E063C" w:rsidRDefault="004416E2" w14:paraId="78CCE0A8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4416E2" w:rsidRDefault="004416E2" w14:paraId="1BF3F23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793D8B28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3312F49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3.1.2 Bereidt lessen voor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CD2E85B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491082F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197D9DF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0322E5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4EFCA68" w14:textId="77777777">
        <w:tc>
          <w:tcPr>
            <w:tcW w:w="2537" w:type="pct"/>
          </w:tcPr>
          <w:p w:rsidRPr="00BB551A" w:rsidR="00D40BCE" w:rsidP="0038490F" w:rsidRDefault="00D40BCE" w14:paraId="7228CD3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Stelt een </w:t>
            </w:r>
            <w:r w:rsidRPr="0036668A">
              <w:rPr>
                <w:sz w:val="20"/>
                <w:szCs w:val="20"/>
              </w:rPr>
              <w:t xml:space="preserve">globaal </w:t>
            </w:r>
            <w:r w:rsidRPr="00BB551A">
              <w:rPr>
                <w:sz w:val="20"/>
                <w:szCs w:val="20"/>
              </w:rPr>
              <w:t>(chrono)logisch cursusplan op. </w:t>
            </w:r>
          </w:p>
          <w:p w:rsidRPr="00BB551A" w:rsidR="00D40BCE" w:rsidP="0038490F" w:rsidRDefault="00D40BCE" w14:paraId="2255A5F4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Ontwikkeld een cursusplan óf </w:t>
            </w:r>
            <w:r w:rsidRPr="00BB551A">
              <w:rPr>
                <w:sz w:val="20"/>
                <w:szCs w:val="20"/>
              </w:rPr>
              <w:t> </w:t>
            </w:r>
          </w:p>
          <w:p w:rsidRPr="00BB551A" w:rsidR="00D40BCE" w:rsidP="0038490F" w:rsidRDefault="00D40BCE" w14:paraId="4ACC3591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Wanneer het opleidingscentrum al een cursusplan heeft: geeft aan waar het cursusplan van het opleidingscentrum kan verbeteren en ontwikkeld een verbetervoorstel.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D40BCE" w:rsidP="0038490F" w:rsidRDefault="00D40BCE" w14:paraId="172FD0C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Beide opdrachten moeten passen bij de doelgroep.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069E2C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192D966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70E7BEF2" w14:textId="77777777">
        <w:tc>
          <w:tcPr>
            <w:tcW w:w="2537" w:type="pct"/>
          </w:tcPr>
          <w:p w:rsidRPr="0036668A" w:rsidR="00D40BCE" w:rsidP="0038490F" w:rsidRDefault="00D40BCE" w14:paraId="7E34BB37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Stemt de lesvoorbereiding af op het cursusplan. </w:t>
            </w:r>
          </w:p>
        </w:tc>
        <w:tc>
          <w:tcPr>
            <w:tcW w:w="204" w:type="pct"/>
          </w:tcPr>
          <w:p w:rsidRPr="0036668A" w:rsidR="00D40BCE" w:rsidP="0038490F" w:rsidRDefault="00D40BCE" w14:paraId="47FF191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072D87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2D3253D" w14:textId="77777777">
        <w:tc>
          <w:tcPr>
            <w:tcW w:w="2537" w:type="pct"/>
          </w:tcPr>
          <w:p w:rsidRPr="0036668A" w:rsidR="00D40BCE" w:rsidP="0038490F" w:rsidRDefault="00D40BCE" w14:paraId="05954912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Analyseert als voorbereiding op een les de beginsituatie gericht op de klimmers, de sportomgeving en de eigen kwaliteiten als instructeur. </w:t>
            </w:r>
          </w:p>
        </w:tc>
        <w:tc>
          <w:tcPr>
            <w:tcW w:w="204" w:type="pct"/>
          </w:tcPr>
          <w:p w:rsidRPr="0036668A" w:rsidR="00D40BCE" w:rsidP="0038490F" w:rsidRDefault="00D40BCE" w14:paraId="4B20F4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4EF9D4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3E0CD1F" w14:textId="77777777">
        <w:tc>
          <w:tcPr>
            <w:tcW w:w="2537" w:type="pct"/>
          </w:tcPr>
          <w:p w:rsidRPr="00BB551A" w:rsidR="00D40BCE" w:rsidP="0038490F" w:rsidRDefault="00D40BCE" w14:paraId="09486C3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Formuleert concrete doelstellingen</w:t>
            </w:r>
            <w:r w:rsidR="005B27B7">
              <w:rPr>
                <w:sz w:val="20"/>
                <w:szCs w:val="20"/>
              </w:rPr>
              <w:t>.</w:t>
            </w:r>
          </w:p>
          <w:p w:rsidRPr="0036668A" w:rsidR="00D40BCE" w:rsidP="0038490F" w:rsidRDefault="00D40BCE" w14:paraId="3A6CC975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Zowel het cursusplan als de lesplannen bevatten concrete doelstellingen. Let op! Doelstellingen voor een hele cursus zijn anders dan doelstellingen voor één les</w:t>
            </w:r>
          </w:p>
        </w:tc>
        <w:tc>
          <w:tcPr>
            <w:tcW w:w="204" w:type="pct"/>
          </w:tcPr>
          <w:p w:rsidRPr="0036668A" w:rsidR="00D40BCE" w:rsidP="0038490F" w:rsidRDefault="00D40BCE" w14:paraId="7A7965E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E47CF1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7063CFE" w14:textId="77777777">
        <w:tc>
          <w:tcPr>
            <w:tcW w:w="2537" w:type="pct"/>
          </w:tcPr>
          <w:p w:rsidRPr="00BB551A" w:rsidR="00D40BCE" w:rsidP="0038490F" w:rsidRDefault="00D40BCE" w14:paraId="2229EC5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 </w:t>
            </w:r>
            <w:r w:rsidRPr="0036668A">
              <w:rPr>
                <w:sz w:val="20"/>
                <w:szCs w:val="20"/>
              </w:rPr>
              <w:t>de lesinhoud af op de beginsituatie.</w:t>
            </w:r>
          </w:p>
          <w:p w:rsidRPr="0036668A" w:rsidR="00D40BCE" w:rsidP="0038490F" w:rsidRDefault="00D40BCE" w14:paraId="3D5C836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 xml:space="preserve">Geeft in het cursusplan aan hoe deze is afgestemd </w:t>
            </w:r>
          </w:p>
        </w:tc>
        <w:tc>
          <w:tcPr>
            <w:tcW w:w="204" w:type="pct"/>
          </w:tcPr>
          <w:p w:rsidRPr="0036668A" w:rsidR="00D40BCE" w:rsidP="0038490F" w:rsidRDefault="00D40BCE" w14:paraId="212A9A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A743445" w14:textId="77777777">
            <w:pPr>
              <w:rPr>
                <w:sz w:val="20"/>
                <w:szCs w:val="20"/>
              </w:rPr>
            </w:pPr>
          </w:p>
        </w:tc>
      </w:tr>
      <w:tr w:rsidRPr="0036668A" w:rsidR="005B27B7" w:rsidTr="0038490F" w14:paraId="506F6EEC" w14:textId="77777777">
        <w:tc>
          <w:tcPr>
            <w:tcW w:w="2537" w:type="pct"/>
          </w:tcPr>
          <w:p w:rsidRPr="00BB551A" w:rsidR="005B27B7" w:rsidP="0038490F" w:rsidRDefault="005B27B7" w14:paraId="255EB4E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Kiest voor een verantwoorde opbouw van de les.</w:t>
            </w:r>
          </w:p>
        </w:tc>
        <w:tc>
          <w:tcPr>
            <w:tcW w:w="204" w:type="pct"/>
          </w:tcPr>
          <w:p w:rsidRPr="0036668A" w:rsidR="005B27B7" w:rsidP="0038490F" w:rsidRDefault="005B27B7" w14:paraId="3D4F4A4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B27B7" w:rsidP="0038490F" w:rsidRDefault="005B27B7" w14:paraId="25E15465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76D4204" w14:textId="77777777">
        <w:tc>
          <w:tcPr>
            <w:tcW w:w="2537" w:type="pct"/>
          </w:tcPr>
          <w:p w:rsidRPr="0036668A" w:rsidR="00D40BCE" w:rsidP="0038490F" w:rsidRDefault="00D40BCE" w14:paraId="5DFF317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Beschrijft de evaluatiemethoden en -momenten voor de les. </w:t>
            </w:r>
          </w:p>
        </w:tc>
        <w:tc>
          <w:tcPr>
            <w:tcW w:w="204" w:type="pct"/>
          </w:tcPr>
          <w:p w:rsidRPr="0036668A" w:rsidR="00D40BCE" w:rsidP="0038490F" w:rsidRDefault="00D40BCE" w14:paraId="2219AB5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DCF5E9B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71F4235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258A67E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49C0B13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 draagt bij aan het realiseren van de doelen van de cursus. </w:t>
            </w:r>
          </w:p>
          <w:p w:rsidRPr="0036668A" w:rsidR="0038490F" w:rsidP="0038490F" w:rsidRDefault="0038490F" w14:paraId="005BF3A3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 is consistent uitgewerkt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C41800" w:rsidRDefault="002C28A3" w14:paraId="629E677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53588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568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316EE33A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2EF53B84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061000A4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</w:t>
            </w:r>
            <w:r w:rsidRPr="0036668A">
              <w:rPr>
                <w:b/>
                <w:bCs/>
                <w:sz w:val="20"/>
                <w:szCs w:val="20"/>
              </w:rPr>
              <w:t>3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228644D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0F909A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F4F9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1D1C4FA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283C075D" w14:textId="77777777">
        <w:tc>
          <w:tcPr>
            <w:tcW w:w="2537" w:type="pct"/>
          </w:tcPr>
          <w:p w:rsidRPr="0036668A" w:rsidR="00D40BCE" w:rsidP="0038490F" w:rsidRDefault="00D40BCE" w14:paraId="429CC56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zichzelf verstaanbaar. </w:t>
            </w:r>
          </w:p>
        </w:tc>
        <w:tc>
          <w:tcPr>
            <w:tcW w:w="204" w:type="pct"/>
          </w:tcPr>
          <w:p w:rsidRPr="0036668A" w:rsidR="00D40BCE" w:rsidP="0038490F" w:rsidRDefault="00D40BCE" w14:paraId="134CC0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28E4D6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60AB0FC" w14:textId="77777777">
        <w:tc>
          <w:tcPr>
            <w:tcW w:w="2537" w:type="pct"/>
          </w:tcPr>
          <w:p w:rsidRPr="0036668A" w:rsidR="00D40BCE" w:rsidP="0038490F" w:rsidRDefault="00D40BCE" w14:paraId="21F3554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en betrekt de klimmers bij het verloop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0F1C45A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A84FD0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7730241" w14:textId="77777777">
        <w:tc>
          <w:tcPr>
            <w:tcW w:w="2537" w:type="pct"/>
          </w:tcPr>
          <w:p w:rsidRPr="0036668A" w:rsidR="00D40BCE" w:rsidP="0038490F" w:rsidRDefault="00D40BCE" w14:paraId="533485E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de lesinhoud af op de omstandigheden. </w:t>
            </w:r>
          </w:p>
        </w:tc>
        <w:tc>
          <w:tcPr>
            <w:tcW w:w="204" w:type="pct"/>
          </w:tcPr>
          <w:p w:rsidRPr="0036668A" w:rsidR="00D40BCE" w:rsidP="0038490F" w:rsidRDefault="00D40BCE" w14:paraId="21016D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ED5498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41C74B" w14:textId="77777777">
        <w:tc>
          <w:tcPr>
            <w:tcW w:w="2537" w:type="pct"/>
          </w:tcPr>
          <w:p w:rsidRPr="0036668A" w:rsidR="00D40BCE" w:rsidP="0038490F" w:rsidRDefault="00D40BCE" w14:paraId="422A709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Organiseert de uitvoering van een les efficiënt. </w:t>
            </w:r>
          </w:p>
        </w:tc>
        <w:tc>
          <w:tcPr>
            <w:tcW w:w="204" w:type="pct"/>
          </w:tcPr>
          <w:p w:rsidRPr="0036668A" w:rsidR="00D40BCE" w:rsidP="0038490F" w:rsidRDefault="00D40BCE" w14:paraId="712F6B0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329377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4A57F4E" w14:textId="77777777">
        <w:tc>
          <w:tcPr>
            <w:tcW w:w="2537" w:type="pct"/>
          </w:tcPr>
          <w:p w:rsidRPr="0036668A" w:rsidR="00D40BCE" w:rsidP="0038490F" w:rsidRDefault="00D40BCE" w14:paraId="398753C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Leert en verbetert de techniek van klimmers. </w:t>
            </w:r>
          </w:p>
        </w:tc>
        <w:tc>
          <w:tcPr>
            <w:tcW w:w="204" w:type="pct"/>
          </w:tcPr>
          <w:p w:rsidRPr="0036668A" w:rsidR="00D40BCE" w:rsidP="0038490F" w:rsidRDefault="00D40BCE" w14:paraId="17A5B05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6BCD0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9A0DEC4" w14:textId="77777777">
        <w:tc>
          <w:tcPr>
            <w:tcW w:w="2537" w:type="pct"/>
          </w:tcPr>
          <w:p w:rsidRPr="0036668A" w:rsidR="00D40BCE" w:rsidP="0038490F" w:rsidRDefault="00D40BCE" w14:paraId="7C118D2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Houdt de aandacht van de klimmers vast. </w:t>
            </w:r>
          </w:p>
        </w:tc>
        <w:tc>
          <w:tcPr>
            <w:tcW w:w="204" w:type="pct"/>
          </w:tcPr>
          <w:p w:rsidRPr="0036668A" w:rsidR="00D40BCE" w:rsidP="0038490F" w:rsidRDefault="00D40BCE" w14:paraId="4862003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2B01EF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32DBA3E" w14:textId="77777777">
        <w:tc>
          <w:tcPr>
            <w:tcW w:w="2537" w:type="pct"/>
          </w:tcPr>
          <w:p w:rsidRPr="0036668A" w:rsidR="00D40BCE" w:rsidP="0038490F" w:rsidRDefault="00D40BCE" w14:paraId="5B8EFAEA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Doet oefeningen op correcte wijze voor of maakt gebruik van een goed voorbeeld. </w:t>
            </w:r>
          </w:p>
        </w:tc>
        <w:tc>
          <w:tcPr>
            <w:tcW w:w="204" w:type="pct"/>
          </w:tcPr>
          <w:p w:rsidRPr="0036668A" w:rsidR="00D40BCE" w:rsidP="0038490F" w:rsidRDefault="00D40BCE" w14:paraId="173CCA9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233AAD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EC9E572" w14:textId="77777777">
        <w:tc>
          <w:tcPr>
            <w:tcW w:w="2537" w:type="pct"/>
          </w:tcPr>
          <w:p w:rsidRPr="0036668A" w:rsidR="00D40BCE" w:rsidP="0038490F" w:rsidRDefault="00D40BCE" w14:paraId="6C4EC8F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feedback en aanwijzingen aan klimmers op basis van een analyse van de uitvoering. </w:t>
            </w:r>
          </w:p>
        </w:tc>
        <w:tc>
          <w:tcPr>
            <w:tcW w:w="204" w:type="pct"/>
          </w:tcPr>
          <w:p w:rsidRPr="0036668A" w:rsidR="00D40BCE" w:rsidP="0038490F" w:rsidRDefault="00D40BCE" w14:paraId="257FBF6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0DDF9EE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EE70B16" w14:textId="77777777">
        <w:tc>
          <w:tcPr>
            <w:tcW w:w="2537" w:type="pct"/>
          </w:tcPr>
          <w:p w:rsidRPr="00BB551A" w:rsidR="00D40BCE" w:rsidP="0038490F" w:rsidRDefault="00D40BCE" w14:paraId="327412E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Besteedt aandacht aan het voorkomen van blessures bij de klimmers. </w:t>
            </w:r>
          </w:p>
          <w:p w:rsidRPr="0036668A" w:rsidR="00D40BCE" w:rsidP="0038490F" w:rsidRDefault="00D40BCE" w14:paraId="2A06864F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Bijvoorbeeld door het uitvoeren of aanraden van een opwarming</w:t>
            </w:r>
          </w:p>
        </w:tc>
        <w:tc>
          <w:tcPr>
            <w:tcW w:w="204" w:type="pct"/>
          </w:tcPr>
          <w:p w:rsidRPr="0036668A" w:rsidR="00D40BCE" w:rsidP="0038490F" w:rsidRDefault="00D40BCE" w14:paraId="575B3C5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6227E0C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FF8C98D" w14:textId="77777777">
        <w:tc>
          <w:tcPr>
            <w:tcW w:w="2537" w:type="pct"/>
          </w:tcPr>
          <w:p w:rsidRPr="00BB551A" w:rsidR="00D40BCE" w:rsidP="0038490F" w:rsidRDefault="00D40BCE" w14:paraId="70A107D5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Treedt op bij onveilige situaties. </w:t>
            </w:r>
          </w:p>
          <w:p w:rsidRPr="0036668A" w:rsidR="00D40BCE" w:rsidP="0038490F" w:rsidRDefault="00D40BCE" w14:paraId="6CB66319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C04A58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94DFD3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28F45C2" w14:textId="77777777">
        <w:tc>
          <w:tcPr>
            <w:tcW w:w="2537" w:type="pct"/>
          </w:tcPr>
          <w:p w:rsidRPr="0036668A" w:rsidR="00D40BCE" w:rsidP="0038490F" w:rsidRDefault="00D40BCE" w14:paraId="16590F8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Handelt in geval van een noodsituatie (ongeluk). </w:t>
            </w:r>
          </w:p>
        </w:tc>
        <w:tc>
          <w:tcPr>
            <w:tcW w:w="204" w:type="pct"/>
          </w:tcPr>
          <w:p w:rsidRPr="0036668A" w:rsidR="00D40BCE" w:rsidP="0038490F" w:rsidRDefault="00D40BCE" w14:paraId="71B45CD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F5A9EEA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62403214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0D73F9A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353D0470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gedifferentieerd. Er wordt rekening gehouden met (niveau)verschillen tussen klimmers. </w:t>
            </w:r>
          </w:p>
          <w:p w:rsidRPr="00BB551A" w:rsidR="0038490F" w:rsidP="0038490F" w:rsidRDefault="0038490F" w14:paraId="00DFF9D5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klimmers leren tijdens de les. </w:t>
            </w:r>
          </w:p>
          <w:p w:rsidRPr="0036668A" w:rsidR="0038490F" w:rsidP="0038490F" w:rsidRDefault="0038490F" w14:paraId="2B801C40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veilig.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6CC87BBF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2555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72904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53CE09D9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57C6263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225CA8D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23C9D3C9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7B5956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306BF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28AA2E9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362A7C77" w14:textId="77777777">
        <w:tc>
          <w:tcPr>
            <w:tcW w:w="2537" w:type="pct"/>
          </w:tcPr>
          <w:p w:rsidRPr="0036668A" w:rsidR="00D40BCE" w:rsidP="0038490F" w:rsidRDefault="00D40BCE" w14:paraId="10CE8EB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5F454A3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03CC3A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801EA12" w14:textId="77777777">
        <w:tc>
          <w:tcPr>
            <w:tcW w:w="2537" w:type="pct"/>
          </w:tcPr>
          <w:p w:rsidRPr="0036668A" w:rsidR="00D40BCE" w:rsidP="0038490F" w:rsidRDefault="00D40BCE" w14:paraId="16F5ADD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Verwoordt eigen leerbehoeften. </w:t>
            </w:r>
          </w:p>
        </w:tc>
        <w:tc>
          <w:tcPr>
            <w:tcW w:w="204" w:type="pct"/>
          </w:tcPr>
          <w:p w:rsidRPr="0036668A" w:rsidR="00D40BCE" w:rsidP="0038490F" w:rsidRDefault="00D40BCE" w14:paraId="6A19B87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7C7688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8D8F259" w14:textId="77777777">
        <w:tc>
          <w:tcPr>
            <w:tcW w:w="2537" w:type="pct"/>
          </w:tcPr>
          <w:p w:rsidRPr="0036668A" w:rsidR="00D40BCE" w:rsidP="0038490F" w:rsidRDefault="00D40BCE" w14:paraId="3C7D851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</w:tcPr>
          <w:p w:rsidRPr="0036668A" w:rsidR="00D40BCE" w:rsidP="0038490F" w:rsidRDefault="00D40BCE" w14:paraId="366780F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BCAA998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:rsidTr="0038490F" w14:paraId="6D1507E5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5D64122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678D986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3E1CAC91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D11712C" w14:textId="77777777">
        <w:tc>
          <w:tcPr>
            <w:tcW w:w="2537" w:type="pct"/>
          </w:tcPr>
          <w:p w:rsidRPr="00BB551A" w:rsidR="00D40BCE" w:rsidP="0038490F" w:rsidRDefault="00D40BCE" w14:paraId="5ADCD87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Registreert de ontwikkeling van de klimmers. </w:t>
            </w:r>
          </w:p>
          <w:p w:rsidRPr="0036668A" w:rsidR="00D40BCE" w:rsidP="0038490F" w:rsidRDefault="00D40BCE" w14:paraId="656A6729" w14:textId="77777777">
            <w:pPr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Pr="0036668A" w:rsidR="00D40BCE" w:rsidP="0038490F" w:rsidRDefault="00D40BCE" w14:paraId="3E0486B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4EB190EB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3A5720" w14:textId="77777777">
        <w:tc>
          <w:tcPr>
            <w:tcW w:w="2537" w:type="pct"/>
          </w:tcPr>
          <w:p w:rsidRPr="0036668A" w:rsidR="00D40BCE" w:rsidP="0038490F" w:rsidRDefault="00D40BCE" w14:paraId="712F6AB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431ED8F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1770CFF" w14:textId="77777777">
            <w:pPr>
              <w:rPr>
                <w:sz w:val="20"/>
                <w:szCs w:val="20"/>
              </w:rPr>
            </w:pPr>
          </w:p>
        </w:tc>
      </w:tr>
      <w:tr w:rsidRPr="0036668A" w:rsidR="007961FE" w:rsidTr="0038490F" w14:paraId="7BDC3022" w14:textId="77777777">
        <w:tc>
          <w:tcPr>
            <w:tcW w:w="2537" w:type="pct"/>
          </w:tcPr>
          <w:p w:rsidRPr="00BB551A" w:rsidR="007961FE" w:rsidP="0038490F" w:rsidRDefault="007961FE" w14:paraId="1C2D1AD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</w:tcPr>
          <w:p w:rsidRPr="0036668A" w:rsidR="007961FE" w:rsidP="0038490F" w:rsidRDefault="007961FE" w14:paraId="096BE7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7961FE" w:rsidP="0038490F" w:rsidRDefault="007961FE" w14:paraId="0BA96033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89482A9" w14:textId="77777777">
        <w:tc>
          <w:tcPr>
            <w:tcW w:w="2537" w:type="pct"/>
          </w:tcPr>
          <w:p w:rsidRPr="0036668A" w:rsidR="00D40BCE" w:rsidP="0038490F" w:rsidRDefault="00D40BCE" w14:paraId="492F7D9D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Vraagt feedback</w:t>
            </w:r>
            <w:r w:rsidR="003626E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38490F" w:rsidRDefault="00D40BCE" w14:paraId="3DF2D43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7C41634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219A142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46568F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00324" w:rsidP="00600324" w:rsidRDefault="00600324" w14:paraId="2178577F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geëvalueerd. </w:t>
            </w:r>
          </w:p>
          <w:p w:rsidRPr="0036668A" w:rsidR="0038490F" w:rsidP="00600324" w:rsidRDefault="00600324" w14:paraId="20C16A78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371E5470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5158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2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2F049A67" w14:textId="77777777">
      <w:pPr>
        <w:rPr>
          <w:sz w:val="20"/>
          <w:szCs w:val="20"/>
        </w:rPr>
      </w:pPr>
    </w:p>
    <w:p w:rsidR="00333F04" w:rsidRDefault="00333F04" w14:paraId="5EA420A8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7610A2" w:rsidRDefault="007610A2" w14:paraId="5985B28F" w14:textId="77777777">
      <w:pPr>
        <w:spacing w:after="160" w:line="259" w:lineRule="auto"/>
        <w:rPr>
          <w:sz w:val="20"/>
          <w:szCs w:val="20"/>
        </w:rPr>
      </w:pPr>
    </w:p>
    <w:p w:rsidRPr="0036668A" w:rsidR="0038490F" w:rsidP="007610A2" w:rsidRDefault="007610A2" w14:paraId="791FF681" w14:textId="77777777">
      <w:pPr>
        <w:pStyle w:val="NKBVKop1"/>
        <w:framePr w:wrap="around"/>
      </w:pPr>
      <w:r>
        <w:t>3.4 Aansturen van assisterend sportkader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007595A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5A40BBE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</w:t>
            </w:r>
            <w:r w:rsidRPr="0036668A" w:rsidR="00600324">
              <w:rPr>
                <w:b/>
                <w:bCs/>
                <w:sz w:val="20"/>
                <w:szCs w:val="20"/>
              </w:rPr>
              <w:t>4.1</w:t>
            </w:r>
            <w:r w:rsidRPr="00BB551A">
              <w:rPr>
                <w:b/>
                <w:bCs/>
                <w:sz w:val="20"/>
                <w:szCs w:val="20"/>
              </w:rPr>
              <w:t xml:space="preserve"> Begeleidt </w:t>
            </w:r>
            <w:r w:rsidRPr="0036668A" w:rsidR="00600324">
              <w:rPr>
                <w:b/>
                <w:bCs/>
                <w:sz w:val="20"/>
                <w:szCs w:val="20"/>
              </w:rPr>
              <w:t>assisterend sportkader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5CCBB25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39FB6131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7BCC64B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6B41F7C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600324" w14:paraId="603B2634" w14:textId="77777777">
        <w:tc>
          <w:tcPr>
            <w:tcW w:w="2537" w:type="pct"/>
          </w:tcPr>
          <w:p w:rsidRPr="0036668A" w:rsidR="00D40BCE" w:rsidP="00600324" w:rsidRDefault="00D40BCE" w14:paraId="0D865342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Motiveert het assisterend sportkader</w:t>
            </w:r>
            <w:r w:rsidR="007961FE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600324" w:rsidRDefault="00D40BCE" w14:paraId="7534CAA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600324" w:rsidRDefault="00D40BCE" w14:paraId="054FC4B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3FD3121F" w14:textId="77777777">
        <w:tc>
          <w:tcPr>
            <w:tcW w:w="2537" w:type="pct"/>
          </w:tcPr>
          <w:p w:rsidRPr="0036668A" w:rsidR="00D40BCE" w:rsidP="00600324" w:rsidRDefault="00D40BCE" w14:paraId="583584C9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Houdt toezicht op de wijze van begeleiden van klimmers door het assisterend sportkader</w:t>
            </w:r>
            <w:r w:rsidR="00E3275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600324" w:rsidRDefault="00D40BCE" w14:paraId="1834027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1E4E605A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0EFC1638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F6AF64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38490F" w:rsidP="00600324" w:rsidRDefault="00600324" w14:paraId="65777C93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Motiveert het assisterend sportkader is gemotiveerd.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33F311B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35793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6811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77ED094E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79D5A516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5B8AE08F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600324">
              <w:rPr>
                <w:b/>
                <w:bCs/>
                <w:sz w:val="20"/>
                <w:szCs w:val="20"/>
              </w:rPr>
              <w:t>Werkproces 3.4.2 Informeert en geeft opdrachten aan assisterend sportkader</w:t>
            </w:r>
            <w:r w:rsidRPr="00BB551A" w:rsidR="00600324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4A731B1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42B46B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5B44888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6F37CAF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C41800" w:rsidTr="00600324" w14:paraId="2A9B3A41" w14:textId="77777777">
        <w:tc>
          <w:tcPr>
            <w:tcW w:w="2537" w:type="pct"/>
          </w:tcPr>
          <w:p w:rsidRPr="0036668A" w:rsidR="00C41800" w:rsidP="00600324" w:rsidRDefault="00C41800" w14:paraId="3CE3DAD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het assisterend sportkader over de inhoud van de les. </w:t>
            </w:r>
          </w:p>
        </w:tc>
        <w:tc>
          <w:tcPr>
            <w:tcW w:w="204" w:type="pct"/>
          </w:tcPr>
          <w:p w:rsidRPr="0036668A" w:rsidR="00C41800" w:rsidP="00600324" w:rsidRDefault="00C41800" w14:paraId="0C50140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C41800" w:rsidP="00600324" w:rsidRDefault="00C41800" w14:paraId="771CE572" w14:textId="77777777">
            <w:pPr>
              <w:rPr>
                <w:sz w:val="20"/>
                <w:szCs w:val="20"/>
              </w:rPr>
            </w:pPr>
          </w:p>
        </w:tc>
      </w:tr>
      <w:tr w:rsidRPr="0036668A" w:rsidR="00C41800" w:rsidTr="00600324" w14:paraId="16305837" w14:textId="77777777">
        <w:tc>
          <w:tcPr>
            <w:tcW w:w="2537" w:type="pct"/>
          </w:tcPr>
          <w:p w:rsidRPr="0036668A" w:rsidR="00C41800" w:rsidP="00600324" w:rsidRDefault="00C41800" w14:paraId="2016A29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het assisterend sportkader opdrachten die bij hun taak passen. </w:t>
            </w:r>
          </w:p>
        </w:tc>
        <w:tc>
          <w:tcPr>
            <w:tcW w:w="204" w:type="pct"/>
          </w:tcPr>
          <w:p w:rsidRPr="0036668A" w:rsidR="00C41800" w:rsidP="00600324" w:rsidRDefault="00C41800" w14:paraId="1F6724B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C41800" w:rsidP="00600324" w:rsidRDefault="00C41800" w14:paraId="52F82F03" w14:textId="77777777">
            <w:pPr>
              <w:rPr>
                <w:sz w:val="20"/>
                <w:szCs w:val="20"/>
              </w:rPr>
            </w:pPr>
          </w:p>
        </w:tc>
      </w:tr>
      <w:tr w:rsidRPr="0036668A" w:rsidR="00C41800" w:rsidTr="00600324" w14:paraId="4E74BAFF" w14:textId="77777777">
        <w:tc>
          <w:tcPr>
            <w:tcW w:w="2537" w:type="pct"/>
          </w:tcPr>
          <w:p w:rsidRPr="00BB551A" w:rsidR="00C41800" w:rsidP="00600324" w:rsidRDefault="00C41800" w14:paraId="57B4EC7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Analyseert het handelen van het assisterend sportkader en neemt op basis hiervan adequate maatregelen.</w:t>
            </w:r>
          </w:p>
        </w:tc>
        <w:tc>
          <w:tcPr>
            <w:tcW w:w="204" w:type="pct"/>
          </w:tcPr>
          <w:p w:rsidRPr="0036668A" w:rsidR="00C41800" w:rsidP="00600324" w:rsidRDefault="00C41800" w14:paraId="52DFFA0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C41800" w:rsidP="00600324" w:rsidRDefault="00C41800" w14:paraId="7586C65C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3B8A0ADA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F36A0F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600324" w:rsidP="00600324" w:rsidRDefault="00600324" w14:paraId="1DCA7695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Het assisterend sportkader </w:t>
            </w:r>
            <w:r w:rsidRPr="0036668A">
              <w:rPr>
                <w:sz w:val="20"/>
                <w:szCs w:val="20"/>
              </w:rPr>
              <w:t>is op zijn taak berekend.</w:t>
            </w:r>
          </w:p>
          <w:p w:rsidRPr="0036668A" w:rsidR="0038490F" w:rsidP="00600324" w:rsidRDefault="00600324" w14:paraId="7B33EAFF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Het assisterend sportkader voert de gegeven opdrachten uit.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11CB33A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</w:t>
            </w:r>
            <w:r w:rsidR="006400A7">
              <w:rPr>
                <w:b/>
                <w:bCs/>
                <w:sz w:val="20"/>
                <w:szCs w:val="20"/>
              </w:rPr>
              <w:t>r</w:t>
            </w:r>
            <w:r w:rsidRPr="00BB551A">
              <w:rPr>
                <w:b/>
                <w:bCs/>
                <w:sz w:val="20"/>
                <w:szCs w:val="20"/>
              </w:rPr>
              <w:t xml:space="preserve">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2913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563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39CF1DF8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56BACB2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59BD8597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600324">
              <w:rPr>
                <w:b/>
                <w:bCs/>
                <w:sz w:val="20"/>
                <w:szCs w:val="20"/>
              </w:rPr>
              <w:t>Werkproces 3.4.3 Evalueert de aansturing en reflecteert op eigen handelen</w:t>
            </w:r>
            <w:r w:rsidRPr="00BB551A" w:rsidR="00600324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67A3556F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57111E3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46C2006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1B9614A9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600324" w:rsidTr="00600324" w14:paraId="1F740BBA" w14:textId="77777777">
        <w:tc>
          <w:tcPr>
            <w:tcW w:w="2537" w:type="pct"/>
          </w:tcPr>
          <w:p w:rsidRPr="00BB551A" w:rsidR="00600324" w:rsidP="00600324" w:rsidRDefault="00600324" w14:paraId="00116C7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  <w:p w:rsidRPr="0036668A" w:rsidR="00600324" w:rsidP="00600324" w:rsidRDefault="00600324" w14:paraId="377A4B8C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begeleiding en aansturing assisterend kader.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600324" w:rsidP="00600324" w:rsidRDefault="00600324" w14:paraId="69B1168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:rsidRPr="0036668A" w:rsidR="00600324" w:rsidP="00600324" w:rsidRDefault="00600324" w14:paraId="49BAD46C" w14:textId="77777777">
            <w:pPr>
              <w:rPr>
                <w:sz w:val="20"/>
                <w:szCs w:val="20"/>
              </w:rPr>
            </w:pPr>
          </w:p>
        </w:tc>
      </w:tr>
      <w:tr w:rsidRPr="0036668A" w:rsidR="00600324" w:rsidTr="00600324" w14:paraId="7BE67B90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41F2A5E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600324" w:rsidP="00600324" w:rsidRDefault="00600324" w14:paraId="14D365C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600324" w:rsidP="00600324" w:rsidRDefault="00600324" w14:paraId="0CF3B15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600324" w:rsidTr="00600324" w14:paraId="4321DD03" w14:textId="77777777">
        <w:tc>
          <w:tcPr>
            <w:tcW w:w="2537" w:type="pct"/>
          </w:tcPr>
          <w:p w:rsidRPr="0036668A" w:rsidR="00600324" w:rsidP="00600324" w:rsidRDefault="00600324" w14:paraId="541F4F4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Bespreekt met het assisterend sportkader wat er goed ging en wat de verbeterpunten zijn. </w:t>
            </w:r>
          </w:p>
        </w:tc>
        <w:tc>
          <w:tcPr>
            <w:tcW w:w="204" w:type="pct"/>
          </w:tcPr>
          <w:p w:rsidRPr="0036668A" w:rsidR="00600324" w:rsidP="00600324" w:rsidRDefault="00600324" w14:paraId="50313C5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:rsidRPr="0036668A" w:rsidR="00600324" w:rsidP="00600324" w:rsidRDefault="00600324" w14:paraId="0BE3F45A" w14:textId="77777777">
            <w:pPr>
              <w:rPr>
                <w:sz w:val="20"/>
                <w:szCs w:val="20"/>
              </w:rPr>
            </w:pPr>
          </w:p>
        </w:tc>
      </w:tr>
      <w:tr w:rsidRPr="0036668A" w:rsidR="00600324" w14:paraId="1C889FB2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05289E6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00324" w:rsidP="00600324" w:rsidRDefault="00600324" w14:paraId="02516E8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Complimenten en verbeterpunten zijn verwoord. </w:t>
            </w:r>
          </w:p>
          <w:p w:rsidRPr="0036668A" w:rsidR="00600324" w:rsidP="00600324" w:rsidRDefault="00600324" w14:paraId="0909B86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aansturen van assisterend sportkader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600324" w:rsidP="006400A7" w:rsidRDefault="002C28A3" w14:paraId="54F3802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 w:rsidR="006400A7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34802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41651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40632F0E" w14:textId="77777777">
      <w:pPr>
        <w:rPr>
          <w:sz w:val="20"/>
          <w:szCs w:val="20"/>
        </w:rPr>
      </w:pPr>
    </w:p>
    <w:p w:rsidR="00333F04" w:rsidRDefault="00333F04" w14:paraId="3810F930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4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7610A2" w:rsidRDefault="007610A2" w14:paraId="7E347CC0" w14:textId="77777777">
      <w:pPr>
        <w:spacing w:after="160" w:line="259" w:lineRule="auto"/>
        <w:rPr>
          <w:sz w:val="20"/>
          <w:szCs w:val="20"/>
        </w:rPr>
      </w:pPr>
    </w:p>
    <w:p w:rsidRPr="0036668A" w:rsidR="0038490F" w:rsidP="007610A2" w:rsidRDefault="007610A2" w14:paraId="3EA2DB8B" w14:textId="77777777">
      <w:pPr>
        <w:pStyle w:val="NKBVKop1"/>
        <w:framePr w:wrap="around"/>
      </w:pPr>
      <w:r w:rsidRPr="0036668A">
        <w:t>3.5 Afnemen van klimvaardigheidstoetsen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44F05B54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08CD3ED6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600324">
              <w:rPr>
                <w:b/>
                <w:bCs/>
                <w:sz w:val="20"/>
                <w:szCs w:val="20"/>
              </w:rPr>
              <w:t>Werkproces 3.5.1 Begeleidt en informeert klimmers en andere betrokkenen bij klimvaardigheidstoetsen</w:t>
            </w:r>
            <w:r w:rsidRPr="00BB551A" w:rsidR="00600324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6ADA1FC0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53EC793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1F2E25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4DE1CF4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600324" w14:paraId="5B64BB11" w14:textId="77777777">
        <w:tc>
          <w:tcPr>
            <w:tcW w:w="2537" w:type="pct"/>
          </w:tcPr>
          <w:p w:rsidRPr="0036668A" w:rsidR="00D40BCE" w:rsidP="00600324" w:rsidRDefault="00D40BCE" w14:paraId="4D00E8B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:rsidRPr="0036668A" w:rsidR="00D40BCE" w:rsidP="00600324" w:rsidRDefault="00D40BCE" w14:paraId="36ED420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600324" w:rsidRDefault="00D40BCE" w14:paraId="4709BB56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718980A4" w14:textId="77777777">
        <w:tc>
          <w:tcPr>
            <w:tcW w:w="2537" w:type="pct"/>
          </w:tcPr>
          <w:p w:rsidRPr="0036668A" w:rsidR="00D40BCE" w:rsidP="00600324" w:rsidRDefault="00D40BCE" w14:paraId="4269597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Monitort de ontwikkeling van de klimmers. </w:t>
            </w:r>
          </w:p>
        </w:tc>
        <w:tc>
          <w:tcPr>
            <w:tcW w:w="204" w:type="pct"/>
          </w:tcPr>
          <w:p w:rsidRPr="0036668A" w:rsidR="00D40BCE" w:rsidP="00600324" w:rsidRDefault="00D40BCE" w14:paraId="5E98E47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2A82A891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1CFA10FB" w14:textId="77777777">
        <w:tc>
          <w:tcPr>
            <w:tcW w:w="2537" w:type="pct"/>
          </w:tcPr>
          <w:p w:rsidRPr="0036668A" w:rsidR="00D40BCE" w:rsidP="00600324" w:rsidRDefault="00D40BCE" w14:paraId="4318F5B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Legt vooraf de eisen en het verloop van de klimvaardigheidstoets uit. </w:t>
            </w:r>
          </w:p>
        </w:tc>
        <w:tc>
          <w:tcPr>
            <w:tcW w:w="204" w:type="pct"/>
          </w:tcPr>
          <w:p w:rsidRPr="0036668A" w:rsidR="00D40BCE" w:rsidP="00600324" w:rsidRDefault="00D40BCE" w14:paraId="2F98055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76119E7D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6A017728" w14:textId="77777777">
        <w:tc>
          <w:tcPr>
            <w:tcW w:w="2537" w:type="pct"/>
          </w:tcPr>
          <w:p w:rsidRPr="0036668A" w:rsidR="00D40BCE" w:rsidP="00600324" w:rsidRDefault="00D40BCE" w14:paraId="406A327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Beoordeelt of een klimmer toe is aan een toetsing. </w:t>
            </w:r>
          </w:p>
        </w:tc>
        <w:tc>
          <w:tcPr>
            <w:tcW w:w="204" w:type="pct"/>
          </w:tcPr>
          <w:p w:rsidRPr="0036668A" w:rsidR="00D40BCE" w:rsidP="00600324" w:rsidRDefault="00D40BCE" w14:paraId="451FE64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73D2688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01B83956" w14:textId="77777777">
        <w:tc>
          <w:tcPr>
            <w:tcW w:w="2537" w:type="pct"/>
          </w:tcPr>
          <w:p w:rsidRPr="0036668A" w:rsidR="00D40BCE" w:rsidP="00600324" w:rsidRDefault="00D40BCE" w14:paraId="554531A4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Grijpt in bij een onveilige situatie.</w:t>
            </w:r>
          </w:p>
          <w:p w:rsidRPr="0036668A" w:rsidR="00D40BCE" w:rsidP="00600324" w:rsidRDefault="00D40BCE" w14:paraId="5A8E40EF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</w:p>
        </w:tc>
        <w:tc>
          <w:tcPr>
            <w:tcW w:w="204" w:type="pct"/>
          </w:tcPr>
          <w:p w:rsidRPr="0036668A" w:rsidR="00D40BCE" w:rsidP="00600324" w:rsidRDefault="00D40BCE" w14:paraId="1E5E014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17646660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2CFDDE90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37C3E29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600324" w:rsidP="00600324" w:rsidRDefault="00600324" w14:paraId="20695AEE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ontwikkeling van de klimmer</w:t>
            </w:r>
            <w:r w:rsidR="008049DB">
              <w:rPr>
                <w:sz w:val="20"/>
                <w:szCs w:val="20"/>
              </w:rPr>
              <w:t>s</w:t>
            </w:r>
            <w:r w:rsidR="00FE480F">
              <w:rPr>
                <w:sz w:val="20"/>
                <w:szCs w:val="20"/>
              </w:rPr>
              <w:t xml:space="preserve"> </w:t>
            </w:r>
            <w:r w:rsidRPr="00BB551A">
              <w:rPr>
                <w:sz w:val="20"/>
                <w:szCs w:val="20"/>
              </w:rPr>
              <w:t>is bijgehouden. </w:t>
            </w:r>
          </w:p>
          <w:p w:rsidRPr="0036668A" w:rsidR="0038490F" w:rsidP="00600324" w:rsidRDefault="00600324" w14:paraId="04D2112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fysieke veiligheid is gewaarborgd.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09E839CB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4791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7179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22500E89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600324" w:rsidTr="00600324" w14:paraId="630D24B2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600324" w:rsidP="00600324" w:rsidRDefault="00600324" w14:paraId="744A5789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Werkproces 3.5.2 Bereidt klimvaardigheidstoetsen voor en neemt ze af</w:t>
            </w:r>
          </w:p>
        </w:tc>
      </w:tr>
      <w:tr w:rsidRPr="0036668A" w:rsidR="00600324" w:rsidTr="00600324" w14:paraId="19CC04E1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0A45994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600324" w:rsidP="00600324" w:rsidRDefault="00600324" w14:paraId="2B171A9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600324" w:rsidP="00600324" w:rsidRDefault="00600324" w14:paraId="30647AE9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600324" w14:paraId="64D8DA37" w14:textId="77777777">
        <w:tc>
          <w:tcPr>
            <w:tcW w:w="2537" w:type="pct"/>
          </w:tcPr>
          <w:p w:rsidRPr="0036668A" w:rsidR="00D40BCE" w:rsidP="00600324" w:rsidRDefault="00D40BCE" w14:paraId="42E3E31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Richt de situatie zodanig in dat toetsing mogelijk is. </w:t>
            </w:r>
          </w:p>
        </w:tc>
        <w:tc>
          <w:tcPr>
            <w:tcW w:w="204" w:type="pct"/>
          </w:tcPr>
          <w:p w:rsidRPr="0036668A" w:rsidR="00D40BCE" w:rsidP="00600324" w:rsidRDefault="00D40BCE" w14:paraId="3B8C8BE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600324" w:rsidRDefault="00D40BCE" w14:paraId="19E0EC60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523855A9" w14:textId="77777777">
        <w:tc>
          <w:tcPr>
            <w:tcW w:w="2537" w:type="pct"/>
          </w:tcPr>
          <w:p w:rsidRPr="0036668A" w:rsidR="00D40BCE" w:rsidP="00600324" w:rsidRDefault="00D40BCE" w14:paraId="6E386AC9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Observeert de klimmer aan de hand van de criteria. </w:t>
            </w:r>
          </w:p>
        </w:tc>
        <w:tc>
          <w:tcPr>
            <w:tcW w:w="204" w:type="pct"/>
          </w:tcPr>
          <w:p w:rsidRPr="0036668A" w:rsidR="00D40BCE" w:rsidP="00600324" w:rsidRDefault="00D40BCE" w14:paraId="0565961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253A8CCD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6213C59C" w14:textId="77777777">
        <w:tc>
          <w:tcPr>
            <w:tcW w:w="2537" w:type="pct"/>
          </w:tcPr>
          <w:p w:rsidRPr="0036668A" w:rsidR="00D40BCE" w:rsidP="00600324" w:rsidRDefault="00D40BCE" w14:paraId="563B0F4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Neemt</w:t>
            </w:r>
            <w:r w:rsidRPr="00BB551A" w:rsidR="007C7A44">
              <w:rPr>
                <w:sz w:val="20"/>
                <w:szCs w:val="20"/>
              </w:rPr>
              <w:t xml:space="preserve"> </w:t>
            </w:r>
            <w:r w:rsidRPr="00BB551A">
              <w:rPr>
                <w:sz w:val="20"/>
                <w:szCs w:val="20"/>
              </w:rPr>
              <w:t>gewogen besluit over de uitslag van de klimvaardigheidstoets aan de hand van de beoordeelde criteria. </w:t>
            </w:r>
          </w:p>
        </w:tc>
        <w:tc>
          <w:tcPr>
            <w:tcW w:w="204" w:type="pct"/>
          </w:tcPr>
          <w:p w:rsidRPr="0036668A" w:rsidR="00D40BCE" w:rsidP="00600324" w:rsidRDefault="00D40BCE" w14:paraId="32C623A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7652D073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01A0F1BC" w14:textId="77777777">
        <w:tc>
          <w:tcPr>
            <w:tcW w:w="2537" w:type="pct"/>
          </w:tcPr>
          <w:p w:rsidRPr="0036668A" w:rsidR="00D40BCE" w:rsidP="00600324" w:rsidRDefault="00D40BCE" w14:paraId="2B90D90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Bespreekt de uitslag van de klimvaardigheidstoets met de klimmer. </w:t>
            </w:r>
          </w:p>
        </w:tc>
        <w:tc>
          <w:tcPr>
            <w:tcW w:w="204" w:type="pct"/>
          </w:tcPr>
          <w:p w:rsidRPr="0036668A" w:rsidR="00D40BCE" w:rsidP="00600324" w:rsidRDefault="00D40BCE" w14:paraId="6EE19AF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6003820C" w14:textId="77777777">
            <w:pPr>
              <w:rPr>
                <w:sz w:val="20"/>
                <w:szCs w:val="20"/>
              </w:rPr>
            </w:pPr>
          </w:p>
        </w:tc>
      </w:tr>
      <w:tr w:rsidRPr="0036668A" w:rsidR="00600324" w14:paraId="264E0E7B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166677F1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D40BCE" w:rsidP="00D40BCE" w:rsidRDefault="00D40BCE" w14:paraId="74140655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situatie is gereed voor de klimvaardigheidstoets. </w:t>
            </w:r>
          </w:p>
          <w:p w:rsidRPr="0036668A" w:rsidR="00600324" w:rsidP="00D40BCE" w:rsidRDefault="00D40BCE" w14:paraId="3F43CF8C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 is op hoogte van de eigen voortgang.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600324" w:rsidP="002C28A3" w:rsidRDefault="002C28A3" w14:paraId="277DF5DE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 w:rsidR="006400A7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718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81390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1B8E4D7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01A96305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3D3DA9D7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D40BCE">
              <w:rPr>
                <w:b/>
                <w:bCs/>
                <w:sz w:val="20"/>
                <w:szCs w:val="20"/>
              </w:rPr>
              <w:t>Werkproces 3.5.3 Evalueert de afname van de vaardigheidstoetsen en reflecteert op eigen handelen</w:t>
            </w:r>
            <w:r w:rsidRPr="00BB551A" w:rsidR="00D40BCE">
              <w:rPr>
                <w:sz w:val="20"/>
                <w:szCs w:val="20"/>
              </w:rPr>
              <w:t> </w:t>
            </w:r>
          </w:p>
        </w:tc>
      </w:tr>
      <w:tr w:rsidRPr="0036668A" w:rsidR="0038490F" w:rsidTr="00D40BCE" w14:paraId="5061CC54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5A4855F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241793F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379453D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14:paraId="1D677A2A" w14:textId="77777777">
        <w:tc>
          <w:tcPr>
            <w:tcW w:w="2537" w:type="pct"/>
            <w:vAlign w:val="bottom"/>
          </w:tcPr>
          <w:p w:rsidRPr="00BB551A" w:rsidR="00D40BCE" w:rsidP="00D40BCE" w:rsidRDefault="00D40BCE" w14:paraId="52E88F33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Analyseert de resultaten van de klimvaardigheidstoets en neemt op basis hiervan adequate maatregelen. </w:t>
            </w:r>
          </w:p>
          <w:p w:rsidRPr="0036668A" w:rsidR="00D40BCE" w:rsidP="00D40BCE" w:rsidRDefault="00D40BCE" w14:paraId="3ECA8BD1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het portfolio is opgenomen hoe de kandidaat een volgende cursus zou aanpassen op basis van de resultaten van de toets.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D40BCE" w:rsidRDefault="00D40BCE" w14:paraId="7B62A72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D40BCE" w:rsidRDefault="00D40BCE" w14:paraId="12B3F916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14:paraId="2F96C4FD" w14:textId="77777777">
        <w:tc>
          <w:tcPr>
            <w:tcW w:w="2537" w:type="pct"/>
            <w:vAlign w:val="center"/>
          </w:tcPr>
          <w:p w:rsidRPr="00BB551A" w:rsidR="00D40BCE" w:rsidP="00D40BCE" w:rsidRDefault="00D40BCE" w14:paraId="25C6677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  <w:p w:rsidRPr="0036668A" w:rsidR="00D40BCE" w:rsidP="00D40BCE" w:rsidRDefault="00D40BCE" w14:paraId="477B06C8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de afname van de klimvaardigheidstoets</w:t>
            </w:r>
          </w:p>
        </w:tc>
        <w:tc>
          <w:tcPr>
            <w:tcW w:w="204" w:type="pct"/>
          </w:tcPr>
          <w:p w:rsidRPr="0036668A" w:rsidR="00D40BCE" w:rsidP="00D40BCE" w:rsidRDefault="00D40BCE" w14:paraId="55C0115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D40BCE" w:rsidRDefault="00D40BCE" w14:paraId="44669CB6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414C7E92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460FF3B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D40BCE" w:rsidP="00D40BCE" w:rsidRDefault="00D40BCE" w14:paraId="6D051967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evaluatie levert input op voor het vervolg. </w:t>
            </w:r>
          </w:p>
          <w:p w:rsidRPr="0036668A" w:rsidR="0038490F" w:rsidP="00D40BCE" w:rsidRDefault="00D40BCE" w14:paraId="77AC7C8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afnemen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2C28A3" w:rsidP="002C28A3" w:rsidRDefault="002C28A3" w14:paraId="2F32277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7A52F9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4881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68582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  <w:p w:rsidRPr="0036668A" w:rsidR="0038490F" w:rsidRDefault="0038490F" w14:paraId="3221447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Pr="0036668A" w:rsidR="0038490F" w:rsidRDefault="0038490F" w14:paraId="2EA06BC0" w14:textId="77777777">
      <w:pPr>
        <w:rPr>
          <w:sz w:val="20"/>
          <w:szCs w:val="20"/>
        </w:rPr>
      </w:pPr>
    </w:p>
    <w:sectPr w:rsidRPr="0036668A" w:rsidR="0038490F" w:rsidSect="0038490F">
      <w:footerReference w:type="default" r:id="rId15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7BC2" w:rsidP="00D40BCE" w:rsidRDefault="00DB7BC2" w14:paraId="762EF17E" w14:textId="77777777">
      <w:pPr>
        <w:spacing w:line="240" w:lineRule="auto"/>
      </w:pPr>
      <w:r>
        <w:separator/>
      </w:r>
    </w:p>
  </w:endnote>
  <w:endnote w:type="continuationSeparator" w:id="0">
    <w:p w:rsidR="00DB7BC2" w:rsidP="00D40BCE" w:rsidRDefault="00DB7BC2" w14:paraId="70C4B7B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EndPr/>
    <w:sdtContent>
      <w:p w:rsidR="00906BFB" w:rsidRDefault="004437EE" w14:paraId="772B9EA0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75296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546624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2D2341" w14:paraId="5F714BCC" w14:textId="2F32BFD5">
    <w:pPr>
      <w:pStyle w:val="Voettekst"/>
    </w:pPr>
    <w:r>
      <w:t>Voorblad</w:t>
    </w:r>
    <w:r w:rsidRPr="006F582F" w:rsidR="006F582F">
      <w:t xml:space="preserve"> </w:t>
    </w:r>
    <w:r w:rsidR="006F582F">
      <w:t xml:space="preserve">PVB </w:t>
    </w:r>
    <w:r w:rsidR="004416E2">
      <w:t>SKI3 IT</w:t>
    </w:r>
    <w:r w:rsidR="006F582F">
      <w:t xml:space="preserve"> 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Pr="00730B22" w:rsidR="006F582F">
      <w:rPr>
        <w:color w:val="auto"/>
        <w:sz w:val="18"/>
        <w:szCs w:val="18"/>
      </w:rPr>
      <w:t xml:space="preserve">Pagina </w:t>
    </w:r>
    <w:r w:rsidRPr="00730B22" w:rsidR="006F582F">
      <w:rPr>
        <w:color w:val="auto"/>
        <w:sz w:val="18"/>
        <w:szCs w:val="18"/>
      </w:rPr>
      <w:fldChar w:fldCharType="begin"/>
    </w:r>
    <w:r w:rsidRPr="00730B22" w:rsidR="006F582F">
      <w:rPr>
        <w:color w:val="auto"/>
        <w:sz w:val="18"/>
        <w:szCs w:val="18"/>
      </w:rPr>
      <w:instrText xml:space="preserve"> PAGE </w:instrText>
    </w:r>
    <w:r w:rsidRPr="00730B22" w:rsidR="006F582F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Pr="00730B22" w:rsidR="006F582F">
      <w:rPr>
        <w:color w:val="auto"/>
        <w:sz w:val="18"/>
        <w:szCs w:val="18"/>
      </w:rPr>
      <w:fldChar w:fldCharType="end"/>
    </w:r>
    <w:r w:rsidRPr="00730B22" w:rsidR="006F582F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EndPr/>
    <w:sdtContent>
      <w:p w:rsidR="002D2341" w:rsidRDefault="006F2A38" w14:paraId="78B85514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02944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30592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2D2341" w:rsidRDefault="002D2341" w14:paraId="52A4E21E" w14:textId="77777777">
    <w:pPr>
      <w:pStyle w:val="Voettekst"/>
    </w:pPr>
    <w:r w:rsidRPr="004416E2">
      <w:t>3.1 Geven van lessen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2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303389080"/>
      <w:docPartObj>
        <w:docPartGallery w:val="Page Numbers (Bottom of Page)"/>
        <w:docPartUnique/>
      </w:docPartObj>
    </w:sdtPr>
    <w:sdtEndPr/>
    <w:sdtContent>
      <w:p w:rsidR="00906BFB" w:rsidRDefault="006F2A38" w14:paraId="3E995C8F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08416" behindDoc="0" locked="0" layoutInCell="1" allowOverlap="1" wp14:anchorId="1984B3AD" wp14:editId="6D3D98AB">
              <wp:simplePos x="0" y="0"/>
              <wp:positionH relativeFrom="column">
                <wp:posOffset>5102225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67089606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9504" behindDoc="0" locked="0" layoutInCell="1" allowOverlap="1" wp14:anchorId="072F70F7" wp14:editId="6F16DC5E">
              <wp:simplePos x="0" y="0"/>
              <wp:positionH relativeFrom="column">
                <wp:posOffset>3362325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367722635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906BFB" w14:paraId="1C80AC4C" w14:textId="77777777">
    <w:pPr>
      <w:pStyle w:val="Voettekst"/>
    </w:pPr>
    <w:r w:rsidRPr="004416E2">
      <w:t>3.4 Aansturen van assisterend sportkader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Pr="00730B22" w:rsidR="006F2A38">
      <w:rPr>
        <w:color w:val="auto"/>
        <w:sz w:val="18"/>
        <w:szCs w:val="18"/>
      </w:rPr>
      <w:t xml:space="preserve">Pagina </w:t>
    </w:r>
    <w:r w:rsidRPr="00730B22" w:rsidR="006F2A38">
      <w:rPr>
        <w:color w:val="auto"/>
        <w:sz w:val="18"/>
        <w:szCs w:val="18"/>
      </w:rPr>
      <w:fldChar w:fldCharType="begin"/>
    </w:r>
    <w:r w:rsidRPr="00730B22" w:rsidR="006F2A38">
      <w:rPr>
        <w:color w:val="auto"/>
        <w:sz w:val="18"/>
        <w:szCs w:val="18"/>
      </w:rPr>
      <w:instrText xml:space="preserve"> PAGE </w:instrText>
    </w:r>
    <w:r w:rsidRPr="00730B22" w:rsidR="006F2A38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7</w:t>
    </w:r>
    <w:r w:rsidRPr="00730B22" w:rsidR="006F2A38">
      <w:rPr>
        <w:color w:val="auto"/>
        <w:sz w:val="18"/>
        <w:szCs w:val="18"/>
      </w:rPr>
      <w:fldChar w:fldCharType="end"/>
    </w:r>
    <w:r w:rsidRPr="00730B22" w:rsidR="006F2A38">
      <w:rPr>
        <w:color w:val="auto"/>
        <w:sz w:val="18"/>
        <w:szCs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711236921"/>
      <w:docPartObj>
        <w:docPartGallery w:val="Page Numbers (Bottom of Page)"/>
        <w:docPartUnique/>
      </w:docPartObj>
    </w:sdtPr>
    <w:sdtEndPr/>
    <w:sdtContent>
      <w:p w:rsidRPr="004416E2" w:rsidR="00906BFB" w:rsidRDefault="006F2A38" w14:paraId="3DD27B69" w14:textId="77777777">
        <w:pPr>
          <w:pStyle w:val="Voettekst"/>
          <w:jc w:val="right"/>
        </w:pP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P="006F2A38" w:rsidRDefault="00906BFB" w14:paraId="4ED53A45" w14:textId="77777777">
    <w:pPr>
      <w:pStyle w:val="Voettekst"/>
      <w:tabs>
        <w:tab w:val="clear" w:pos="4536"/>
        <w:tab w:val="clear" w:pos="9072"/>
        <w:tab w:val="left" w:pos="4950"/>
      </w:tabs>
    </w:pPr>
    <w:r w:rsidRPr="004416E2">
      <w:t>3.</w:t>
    </w:r>
    <w:r w:rsidRPr="004416E2" w:rsidR="00203621">
      <w:t>5</w:t>
    </w:r>
    <w:r w:rsidRPr="004416E2">
      <w:t xml:space="preserve"> Afnemen van klimvaardigheidstoetsen</w:t>
    </w:r>
    <w:r w:rsidRPr="004416E2" w:rsidR="006F2A38">
      <w:t xml:space="preserve"> 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1D4CC0">
      <w:t xml:space="preserve">        </w:t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9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7BC2" w:rsidP="00D40BCE" w:rsidRDefault="00DB7BC2" w14:paraId="15CC8394" w14:textId="77777777">
      <w:pPr>
        <w:spacing w:line="240" w:lineRule="auto"/>
      </w:pPr>
      <w:r>
        <w:separator/>
      </w:r>
    </w:p>
  </w:footnote>
  <w:footnote w:type="continuationSeparator" w:id="0">
    <w:p w:rsidR="00DB7BC2" w:rsidP="00D40BCE" w:rsidRDefault="00DB7BC2" w14:paraId="7DEA17B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7610" w:rsidRDefault="00DA6EB4" w14:paraId="04D88E44" w14:textId="77777777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hint="default" w:ascii="DINPro-Regular" w:hAnsi="DINPro-Regular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E2"/>
    <w:rsid w:val="0000222A"/>
    <w:rsid w:val="00013CB4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7D5C"/>
    <w:rsid w:val="001D293C"/>
    <w:rsid w:val="001D2F2C"/>
    <w:rsid w:val="001D4CC0"/>
    <w:rsid w:val="001D63A3"/>
    <w:rsid w:val="00203621"/>
    <w:rsid w:val="002507D5"/>
    <w:rsid w:val="00260C24"/>
    <w:rsid w:val="00265720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C1A"/>
    <w:rsid w:val="004416E2"/>
    <w:rsid w:val="004437EE"/>
    <w:rsid w:val="004468E3"/>
    <w:rsid w:val="004B5D49"/>
    <w:rsid w:val="004C0C8D"/>
    <w:rsid w:val="004E0BF2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400A7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2FCC"/>
    <w:rsid w:val="006E49F2"/>
    <w:rsid w:val="006F2A38"/>
    <w:rsid w:val="006F582F"/>
    <w:rsid w:val="007063B9"/>
    <w:rsid w:val="00753687"/>
    <w:rsid w:val="007610A2"/>
    <w:rsid w:val="00785715"/>
    <w:rsid w:val="007961FE"/>
    <w:rsid w:val="007A05BA"/>
    <w:rsid w:val="007A31A1"/>
    <w:rsid w:val="007A52F9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62CA2"/>
    <w:rsid w:val="00972816"/>
    <w:rsid w:val="00991289"/>
    <w:rsid w:val="009943EE"/>
    <w:rsid w:val="00996859"/>
    <w:rsid w:val="009B468B"/>
    <w:rsid w:val="009D0680"/>
    <w:rsid w:val="00A1437D"/>
    <w:rsid w:val="00A24FF6"/>
    <w:rsid w:val="00A47CC0"/>
    <w:rsid w:val="00A64480"/>
    <w:rsid w:val="00A72543"/>
    <w:rsid w:val="00A73CC6"/>
    <w:rsid w:val="00A94660"/>
    <w:rsid w:val="00A96D89"/>
    <w:rsid w:val="00AD3035"/>
    <w:rsid w:val="00AF4C86"/>
    <w:rsid w:val="00AF71F4"/>
    <w:rsid w:val="00B04617"/>
    <w:rsid w:val="00B0582B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B7BC2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8FD6245"/>
    <w:rsid w:val="25EE7D2E"/>
    <w:rsid w:val="2675A639"/>
    <w:rsid w:val="2A6283D9"/>
    <w:rsid w:val="3C68536C"/>
    <w:rsid w:val="3CD68441"/>
    <w:rsid w:val="4A06A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AB6BD"/>
  <w15:chartTrackingRefBased/>
  <w15:docId w15:val="{99B2E931-8944-447D-9704-EA384A9899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KBVKop1" w:customStyle="1">
    <w:name w:val="NKBV Kop 1"/>
    <w:basedOn w:val="Kop1"/>
    <w:autoRedefine/>
    <w:qFormat/>
    <w:rsid w:val="0036668A"/>
    <w:pPr>
      <w:keepNext w:val="0"/>
      <w:keepLines w:val="0"/>
      <w:framePr w:hSpace="141" w:wrap="around" w:hAnchor="margin" w:vAnchor="page" w:y="1597"/>
      <w:spacing w:before="0"/>
    </w:pPr>
    <w:rPr>
      <w:rFonts w:ascii="DINPro-Bold" w:hAnsi="DINPro-Bold" w:eastAsia="Arial" w:cs="Times New Roman"/>
      <w:b/>
      <w:bCs/>
      <w:color w:val="5BBF21"/>
      <w:sz w:val="36"/>
      <w:szCs w:val="36"/>
    </w:rPr>
  </w:style>
  <w:style w:type="character" w:styleId="Kop1Char" w:customStyle="1">
    <w:name w:val="Kop 1 Char"/>
    <w:basedOn w:val="Standaardalinea-lettertype"/>
    <w:link w:val="Kop1"/>
    <w:uiPriority w:val="9"/>
    <w:rsid w:val="00ED2B4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styleId="Kop3Char" w:customStyle="1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styleId="StandaardNKBV" w:customStyle="1">
    <w:name w:val="Standaard NKBV"/>
    <w:basedOn w:val="Standaard"/>
    <w:next w:val="Standaard"/>
    <w:link w:val="StandaardNKBVChar"/>
    <w:autoRedefine/>
    <w:qFormat/>
    <w:rsid w:val="00ED2B46"/>
  </w:style>
  <w:style w:type="character" w:styleId="StandaardNKBVChar" w:customStyle="1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styleId="opsomming" w:customStyle="1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styleId="opsommingChar" w:customStyle="1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849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styleId="normaltextrun" w:customStyle="1">
    <w:name w:val="normaltextrun"/>
    <w:basedOn w:val="Standaardalinea-lettertype"/>
    <w:rsid w:val="00D40BCE"/>
  </w:style>
  <w:style w:type="character" w:styleId="eop" w:customStyle="1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4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2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Beoordelingsformulier PVB Template v6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2</cp:revision>
  <dcterms:created xsi:type="dcterms:W3CDTF">2026-07-17T18:17:00Z</dcterms:created>
  <dcterms:modified xsi:type="dcterms:W3CDTF">2026-07-17T19:41:26Z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